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C030D2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C030D2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C030D2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56DBABE7" w14:textId="77777777" w:rsidR="000172E5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7A7CF126" w14:textId="77777777" w:rsidR="00A73A61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6D1F65F1" w14:textId="77777777" w:rsidR="00A73A61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79701759" w14:textId="77777777" w:rsidR="00A73A61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CBEE5C3" w14:textId="77777777" w:rsidR="00A73A61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4E132BC" w14:textId="5C3C9F7A" w:rsidR="00A73A61" w:rsidRPr="00846B76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196294EE" w14:textId="5C78E7B7" w:rsid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niniejszym informujemy, że:</w:t>
            </w:r>
          </w:p>
          <w:p w14:paraId="431D3FD1" w14:textId="048FBD6C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Administratorem Pani/Pana danych osobowych jest Nadleśnictwo Strzyżów  z siedzibą przy ul. Mostowej 9, 38 – 100 Strzyżów;</w:t>
            </w:r>
          </w:p>
          <w:p w14:paraId="54261522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Będziemy przetwarzać Pani/Pana dane osobowe w związku z rejestracją osób nocujących na terenie lasów będących w administracji Nadleśnictwa Strzyżów, w związku z Programem „Zanocuj w lesie” – podstawą przetwarzania Pani/Pana danych osobowych jest obowiązek wynikający z przepisów prawa, tj. Ustawy z dnia z dnia 28 września 1991 r. o lasach oraz Regulamin korzystania z obszarów objętych Programem „Zanocuj w lesie” (art. 6 ust. 1 lit c RODO). </w:t>
            </w:r>
          </w:p>
          <w:p w14:paraId="54059BE2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Podanie danych osobowych jest obligatoryjne w oparciu o przepisy prawa.</w:t>
            </w:r>
          </w:p>
          <w:p w14:paraId="763A0178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Pani/Pana dane osobowe będą przetwarzane przez Administratora w maksymalnym okresie do 5 lat od zakończenia pobytu – w związku z obowiązkami nałożonymi na Administratora przez wskazane powyżej przepisy prawa.</w:t>
            </w:r>
          </w:p>
          <w:p w14:paraId="2A5746AA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Pani/Pana dane osobowe nie będą udostępniane odbiorcom danych. </w:t>
            </w:r>
          </w:p>
          <w:p w14:paraId="713EBB26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Ma Pani/Pan prawo żądać od nas dostępu do swoich danych i uzyskania ich kopii, sprostowania i usunięcia (po ustaniu okresu przewidzianego przepisami prawa), a także prawo do ograniczenia przetwarzania danych. </w:t>
            </w:r>
          </w:p>
          <w:p w14:paraId="0E9EA761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W związku z przetwarzaniem przez nas Pani/Pana danych osobowych, przysługuje Pani/Panu prawo wniesienia skargi do Prezesa urzędu ochrony danych osobowych.</w:t>
            </w:r>
          </w:p>
          <w:p w14:paraId="1CA948E2" w14:textId="77777777" w:rsidR="00F71B2C" w:rsidRDefault="00A73A6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Podpis:</w:t>
            </w:r>
          </w:p>
          <w:p w14:paraId="76B25A8E" w14:textId="255DD959" w:rsidR="00EE3262" w:rsidRPr="004957C0" w:rsidRDefault="00EE326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73A61">
        <w:tc>
          <w:tcPr>
            <w:tcW w:w="1414" w:type="pct"/>
            <w:vAlign w:val="bottom"/>
          </w:tcPr>
          <w:p w14:paraId="3F98EBE5" w14:textId="77777777" w:rsidR="00A73A61" w:rsidRDefault="00A73A61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724797D6" w:rsidR="00A73A61" w:rsidRPr="00F71B2C" w:rsidRDefault="00A73A61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C030D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EE3262" w:rsidRPr="00846B76" w14:paraId="2020BAE4" w14:textId="77777777" w:rsidTr="00A73A61">
        <w:tc>
          <w:tcPr>
            <w:tcW w:w="1414" w:type="pct"/>
            <w:vAlign w:val="bottom"/>
          </w:tcPr>
          <w:p w14:paraId="69AAE2E0" w14:textId="77777777" w:rsidR="00EE3262" w:rsidRDefault="00EE3262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5BCE9B17" w14:textId="77777777" w:rsidR="00EE3262" w:rsidRDefault="00EE3262" w:rsidP="00637200"/>
        </w:tc>
      </w:tr>
      <w:tr w:rsidR="00A73A61" w:rsidRPr="00846B76" w14:paraId="279E9A5C" w14:textId="77777777" w:rsidTr="009512C6">
        <w:tc>
          <w:tcPr>
            <w:tcW w:w="1414" w:type="pct"/>
            <w:vAlign w:val="bottom"/>
          </w:tcPr>
          <w:p w14:paraId="2D079F20" w14:textId="77777777" w:rsidR="00A73A61" w:rsidRPr="00F71B2C" w:rsidRDefault="00A73A61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18704F4A" w14:textId="29F907DA" w:rsidR="00A73A61" w:rsidRDefault="00A73A61" w:rsidP="00637200">
            <w:r>
              <w:t>Podpis:</w:t>
            </w:r>
          </w:p>
        </w:tc>
      </w:tr>
    </w:tbl>
    <w:p w14:paraId="42D43D30" w14:textId="51AEF403" w:rsidR="000172E5" w:rsidRPr="0006568A" w:rsidRDefault="002E408C" w:rsidP="00637200">
      <w:r>
        <w:t xml:space="preserve">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9FC69" w14:textId="77777777" w:rsidR="00C030D2" w:rsidRDefault="00C030D2" w:rsidP="000172E5">
      <w:pPr>
        <w:spacing w:after="0" w:line="240" w:lineRule="auto"/>
      </w:pPr>
      <w:r>
        <w:separator/>
      </w:r>
    </w:p>
  </w:endnote>
  <w:endnote w:type="continuationSeparator" w:id="0">
    <w:p w14:paraId="08DEC92B" w14:textId="77777777" w:rsidR="00C030D2" w:rsidRDefault="00C030D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D8325E-4763-48AD-A71C-C17FCCE26D45}"/>
    <w:embedBold r:id="rId2" w:fontKey="{1F7BFA71-7D72-4675-8C15-17BE112054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534CA87-C831-442B-AFC5-6740D5DFA587}"/>
    <w:embedBold r:id="rId4" w:fontKey="{75DC235B-6608-4BD7-B02A-13842393C917}"/>
    <w:embedItalic r:id="rId5" w:fontKey="{7356A94C-F7CD-4F25-93C1-E67C9C846DF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DFE8C3B-0B11-41E7-8757-D991562F30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D8DC0C5-0915-4000-AFC2-8819C6E7A3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1531F00-2AC8-4459-A3FA-E024CEA7C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C6F50" w14:textId="77777777" w:rsidR="00C030D2" w:rsidRDefault="00C030D2" w:rsidP="000172E5">
      <w:pPr>
        <w:spacing w:after="0" w:line="240" w:lineRule="auto"/>
      </w:pPr>
      <w:r>
        <w:separator/>
      </w:r>
    </w:p>
  </w:footnote>
  <w:footnote w:type="continuationSeparator" w:id="0">
    <w:p w14:paraId="5AFD58AC" w14:textId="77777777" w:rsidR="00C030D2" w:rsidRDefault="00C030D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01067DA" w:rsidR="00B337A2" w:rsidRPr="00F71B2C" w:rsidRDefault="00A450A7" w:rsidP="001B2C1D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</w:t>
          </w:r>
          <w:r w:rsidR="001B2C1D">
            <w:rPr>
              <w:color w:val="333333" w:themeColor="accent6" w:themeShade="80"/>
              <w:sz w:val="30"/>
              <w:szCs w:val="30"/>
            </w:rPr>
            <w:t>r</w:t>
          </w:r>
          <w:r>
            <w:rPr>
              <w:color w:val="333333" w:themeColor="accent6" w:themeShade="80"/>
              <w:sz w:val="30"/>
              <w:szCs w:val="30"/>
            </w:rPr>
            <w:t>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B2C1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97227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432C2"/>
    <w:rsid w:val="00A450A7"/>
    <w:rsid w:val="00A73A61"/>
    <w:rsid w:val="00A85EA0"/>
    <w:rsid w:val="00A95E69"/>
    <w:rsid w:val="00AC4A73"/>
    <w:rsid w:val="00B337A2"/>
    <w:rsid w:val="00BD4753"/>
    <w:rsid w:val="00BD5CB1"/>
    <w:rsid w:val="00BE62EE"/>
    <w:rsid w:val="00C003BA"/>
    <w:rsid w:val="00C030D2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2953"/>
    <w:rsid w:val="00EB3B58"/>
    <w:rsid w:val="00EC7359"/>
    <w:rsid w:val="00EE3054"/>
    <w:rsid w:val="00EE3262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143E9"/>
    <w:rsid w:val="00413332"/>
    <w:rsid w:val="0043313D"/>
    <w:rsid w:val="006D7532"/>
    <w:rsid w:val="00756A93"/>
    <w:rsid w:val="00782D0D"/>
    <w:rsid w:val="007F34AE"/>
    <w:rsid w:val="009903F3"/>
    <w:rsid w:val="00A803E0"/>
    <w:rsid w:val="00CA7B8E"/>
    <w:rsid w:val="00D73385"/>
    <w:rsid w:val="00E75AAD"/>
    <w:rsid w:val="00F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BFF717-D885-43BC-9A52-4E7669876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302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2021-06-23T12:02:00Z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